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52669" w:rsidRDefault="003D1B71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962159" w:rsidP="00962159">
            <w:pPr>
              <w:pStyle w:val="Nzev"/>
            </w:pPr>
            <w:r>
              <w:t>Přihláška na kurz</w:t>
            </w:r>
            <w:r w:rsidR="003D1B71" w:rsidRPr="00452669">
              <w:rPr>
                <w:lang w:bidi="cs-CZ"/>
              </w:rPr>
              <w:br/>
            </w:r>
            <w:r>
              <w:t>trénování paměti</w:t>
            </w:r>
          </w:p>
        </w:tc>
      </w:tr>
      <w:tr w:rsidR="003D1B71" w:rsidRPr="00452669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962159" w:rsidRDefault="00962159" w:rsidP="007A72A2">
            <w:pPr>
              <w:pStyle w:val="Nadpis2"/>
              <w:rPr>
                <w:color w:val="2D587C" w:themeColor="accent5" w:themeShade="BF"/>
              </w:rPr>
            </w:pPr>
            <w:r w:rsidRPr="00962159">
              <w:rPr>
                <w:color w:val="2D587C" w:themeColor="accent5" w:themeShade="BF"/>
              </w:rPr>
              <w:t>Tímto se závazně přihlašuji na kurz trénování paměti – vyberte z možností: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Trénování paměti pro začátečníky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podzim 2019: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  <w:r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                               </w:t>
            </w: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ano - ne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Trénování paměti pro mírně pokročilé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únor-březen 2020: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  <w:r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                      </w:t>
            </w: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ano - ne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Trénování paměti pro pokročilé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podzim 2019: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  <w:r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                               </w:t>
            </w: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ano - ne</w:t>
            </w:r>
          </w:p>
          <w:p w:rsid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</w:p>
          <w:p w:rsid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Cena kurzu: 100 Kč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Jméno a příjmení: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E-mail: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</w:p>
          <w:p w:rsidR="00962159" w:rsidRPr="00962159" w:rsidRDefault="00962159" w:rsidP="00962159">
            <w:pPr>
              <w:pStyle w:val="direction-ltr"/>
              <w:rPr>
                <w:rFonts w:asciiTheme="minorHAnsi" w:hAnsiTheme="minorHAnsi" w:cstheme="minorHAnsi"/>
                <w:caps/>
                <w:color w:val="000000"/>
                <w:spacing w:val="29"/>
              </w:rPr>
            </w:pPr>
            <w:r w:rsidRPr="00962159">
              <w:rPr>
                <w:rFonts w:asciiTheme="minorHAnsi" w:hAnsiTheme="minorHAnsi" w:cstheme="minorHAnsi"/>
                <w:caps/>
                <w:color w:val="000000"/>
                <w:spacing w:val="29"/>
              </w:rPr>
              <w:t>Číslo telefonu:</w:t>
            </w:r>
            <w:r w:rsidRPr="00962159">
              <w:rPr>
                <w:rStyle w:val="white-space-prewrap"/>
                <w:rFonts w:asciiTheme="minorHAnsi" w:hAnsiTheme="minorHAnsi" w:cstheme="minorHAnsi"/>
                <w:caps/>
                <w:color w:val="000000"/>
                <w:spacing w:val="29"/>
              </w:rPr>
              <w:t xml:space="preserve"> </w:t>
            </w:r>
          </w:p>
          <w:p w:rsidR="003D1B71" w:rsidRPr="00962159" w:rsidRDefault="003D1B71" w:rsidP="007A72A2">
            <w:pPr>
              <w:pStyle w:val="Nadpis2"/>
              <w:rPr>
                <w:rFonts w:asciiTheme="minorHAnsi" w:hAnsiTheme="minorHAnsi" w:cstheme="minorHAnsi"/>
              </w:rPr>
            </w:pPr>
          </w:p>
          <w:p w:rsidR="00962159" w:rsidRPr="00962159" w:rsidRDefault="00962159" w:rsidP="00962159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aps/>
                <w:color w:val="000000"/>
                <w:spacing w:val="29"/>
                <w:sz w:val="20"/>
                <w:szCs w:val="20"/>
                <w:lang w:eastAsia="cs-CZ"/>
              </w:rPr>
            </w:pPr>
            <w:r w:rsidRPr="00962159">
              <w:rPr>
                <w:rFonts w:asciiTheme="minorHAnsi" w:eastAsia="Times New Roman" w:hAnsiTheme="minorHAnsi" w:cstheme="minorHAnsi"/>
                <w:caps/>
                <w:color w:val="000000"/>
                <w:spacing w:val="29"/>
                <w:sz w:val="20"/>
                <w:szCs w:val="20"/>
                <w:lang w:eastAsia="cs-CZ"/>
              </w:rPr>
              <w:t xml:space="preserve">Kurzy budou probíhat v budově Pedagogické knihovny j. a. Komenského, Jeruzalémská 12, Praha 1, lektkorka: ANNA kratochvílová, tel. 221 966 424 </w:t>
            </w:r>
          </w:p>
          <w:p w:rsidR="00962159" w:rsidRPr="00962159" w:rsidRDefault="00962159" w:rsidP="00962159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aps/>
                <w:color w:val="000000"/>
                <w:spacing w:val="29"/>
                <w:sz w:val="20"/>
                <w:szCs w:val="20"/>
                <w:lang w:eastAsia="cs-CZ"/>
              </w:rPr>
            </w:pPr>
            <w:r w:rsidRPr="00962159">
              <w:rPr>
                <w:rFonts w:asciiTheme="minorHAnsi" w:eastAsia="Times New Roman" w:hAnsiTheme="minorHAnsi" w:cstheme="minorHAnsi"/>
                <w:b/>
                <w:bCs/>
                <w:caps/>
                <w:color w:val="23337B"/>
                <w:spacing w:val="29"/>
                <w:sz w:val="20"/>
                <w:szCs w:val="20"/>
                <w:lang w:eastAsia="cs-CZ"/>
              </w:rPr>
              <w:t>vyplněnou přihlášku prosím zašlete na adresu: kratochvilova@npmk.cz</w:t>
            </w:r>
          </w:p>
          <w:p w:rsidR="003D1B71" w:rsidRPr="00452669" w:rsidRDefault="003D1B71" w:rsidP="00962159">
            <w:pPr>
              <w:spacing w:after="40"/>
              <w:rPr>
                <w:sz w:val="24"/>
                <w:szCs w:val="24"/>
              </w:rPr>
            </w:pPr>
          </w:p>
        </w:tc>
      </w:tr>
      <w:tr w:rsidR="003D1B71" w:rsidRPr="00452669" w:rsidTr="003D1B71">
        <w:trPr>
          <w:trHeight w:val="1164"/>
        </w:trPr>
        <w:tc>
          <w:tcPr>
            <w:tcW w:w="720" w:type="dxa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  <w:bookmarkStart w:id="0" w:name="_GoBack"/>
            <w:bookmarkEnd w:id="0"/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222466"/>
        </w:tc>
      </w:tr>
      <w:tr w:rsidR="003D1B71" w:rsidRPr="00452669" w:rsidTr="003D1B71">
        <w:trPr>
          <w:trHeight w:val="54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867D5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AzCF2u&#10;VN0AAHr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Volný tvar: Obrazec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962159" w:rsidP="00380FD1">
            <w:pPr>
              <w:pStyle w:val="Informace"/>
            </w:pPr>
            <w:r>
              <w:t>Jeruzalémská 12/</w:t>
            </w:r>
          </w:p>
          <w:p w:rsidR="003D1B71" w:rsidRPr="00452669" w:rsidRDefault="00962159" w:rsidP="00962159">
            <w:pPr>
              <w:pStyle w:val="Informace"/>
            </w:pPr>
            <w:r>
              <w:t>110 00 Praha 1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24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E7459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">
                      <v:shape id="Volný tvar: Obrazec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962159" w:rsidP="00962159">
            <w:pPr>
              <w:pStyle w:val="Informace"/>
            </w:pPr>
            <w:r>
              <w:t>221 966 424</w:t>
            </w:r>
          </w:p>
          <w:p w:rsidR="00962159" w:rsidRPr="00452669" w:rsidRDefault="00962159" w:rsidP="00962159">
            <w:pPr>
              <w:pStyle w:val="Informace"/>
            </w:pPr>
            <w:r>
              <w:t>221 966 420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C6831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DOr/jFwTMAAPz+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Volný tvar: Obrazec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962159" w:rsidP="00962159">
            <w:pPr>
              <w:pStyle w:val="Informace"/>
            </w:pPr>
            <w:r>
              <w:t>kratochvilova@npmk</w:t>
            </w:r>
          </w:p>
          <w:p w:rsidR="00962159" w:rsidRPr="00452669" w:rsidRDefault="00962159" w:rsidP="00962159">
            <w:pPr>
              <w:pStyle w:val="Informace"/>
            </w:pPr>
            <w:r>
              <w:t>vanickova@npmk.cz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74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C1A78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j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">
                      <v:shape id="Volný tvar: Obrazec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962159" w:rsidP="00962159">
            <w:pPr>
              <w:pStyle w:val="Informace"/>
            </w:pPr>
            <w:r>
              <w:t>www.npmk.cz</w:t>
            </w:r>
          </w:p>
        </w:tc>
        <w:tc>
          <w:tcPr>
            <w:tcW w:w="423" w:type="dxa"/>
            <w:vMerge/>
          </w:tcPr>
          <w:p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2448"/>
        </w:trPr>
        <w:tc>
          <w:tcPr>
            <w:tcW w:w="720" w:type="dxa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962159" w:rsidP="00962159">
            <w:pPr>
              <w:ind w:left="-399"/>
              <w:rPr>
                <w:color w:val="0072C7" w:themeColor="accent2"/>
              </w:rPr>
            </w:pP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-73024</wp:posOffset>
                  </wp:positionH>
                  <wp:positionV relativeFrom="paragraph">
                    <wp:posOffset>2921146</wp:posOffset>
                  </wp:positionV>
                  <wp:extent cx="2190750" cy="540874"/>
                  <wp:effectExtent l="0" t="0" r="0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PMK_logo_barevné-tři-řádky_PNGmalé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20" cy="54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:rsidR="003D1B71" w:rsidRPr="00452669" w:rsidRDefault="003D1B71" w:rsidP="00222466"/>
        </w:tc>
        <w:tc>
          <w:tcPr>
            <w:tcW w:w="6607" w:type="dxa"/>
            <w:vMerge/>
          </w:tcPr>
          <w:p w:rsidR="003D1B71" w:rsidRPr="00452669" w:rsidRDefault="003D1B71" w:rsidP="00222466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452669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B89" w:rsidRDefault="000E5B89" w:rsidP="00590471">
      <w:r>
        <w:separator/>
      </w:r>
    </w:p>
  </w:endnote>
  <w:endnote w:type="continuationSeparator" w:id="0">
    <w:p w:rsidR="000E5B89" w:rsidRDefault="000E5B8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B89" w:rsidRDefault="000E5B89" w:rsidP="00590471">
      <w:r>
        <w:separator/>
      </w:r>
    </w:p>
  </w:footnote>
  <w:footnote w:type="continuationSeparator" w:id="0">
    <w:p w:rsidR="000E5B89" w:rsidRDefault="000E5B8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1739BB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W+BMwGAH7g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YsGpHEsJsgaEYzlDjuVUjqUEmQWyYzlDjuVUjqUEmQWyYzlDjuVUjqUE&#10;mQWydz5DjuVUjqUEmQWydz5DjuVUjqUEkQXKsZwhx3Iqx1KCzAJFYsixnMqxlCCzQJEYciynciwl&#10;yCxQJIYcy6kcSwkyCxSJ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a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V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L1NJWPZlS6kGQmP2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UbJcAaLELjhluX&#10;CpehD+muxhqNo3JuBOOkK9ewAaF+pZE3jn0zZ1wan9k5U4cyMpJJuxj+c1klNeWGq9lGNgg978Ku&#10;P6Jk3Y3ljDI6pao2Ne0tiwFWrAdGWV3YutbXgo9AOqJ5S8nVbvuK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71KJIxIiGq6IiGmAsOKiwOuJ0&#10;lUhYG4RH29V1iVp1a3L0/JbPEd9YWRTc0+eaVATSfU4WhSIU7lddeIqutsxywQGvv+iZAbyOdG5k&#10;nehgu6g8CFWiKtLw9PlJAltVUZO0DFcBflQpZttF7cG2iwYbVWEh4E+r2KIfc1ek6fkD5panJEAG&#10;RardbrcMjhgOZoQYRQNLJk5cOPDm+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A0qlsDwh8DRQJJocywNKRTQwkagcy8PkWB5QKqKBiUTlWB4mx/JQjiUEVi8o&#10;x/IwOZYHlEptA5NjeSjHEgKvCopEk2N5KMcSAk8DRaLJsTyUYwmBp4Ei0eRYHsqxhMDSQDmWh8mx&#10;PJRjCYGngSLR5FgeyrGEwNNAkWhyLA/lWELgaaBINDmWh3IsIfA0UCSaHMtDOZYQOBo8lWMJgZeB&#10;cCxPk2N5KscSAk8DmZ2fJsfyVI4lBJ4GMjs/TY7lqRxLCDwNxE98mhzLUzmWEHgaiJ/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+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6cIXN3ac1DsN+M/eFwV3Mhke8oVFEzPPb2fHf4dUy9M5FuLHwcE&#10;NlKun4kGb1xWc6RU2W4pOdEvqbhqdjfdp/lSHoKRTLM/Rj8Lkc7bNEMxzjus/iv5DukCam0T+yXi&#10;6ZSKl1KOunwsxbtRqkKA9r8ysckROizzh4TJW7/JA8mPLrvgcf77cY7f45TqkVqZ51YnAVJTykxO&#10;AuutrwzadQWjKo+m1tdX9onWKMfBcBsAZEpVJOGe1vAiY0X6DdHRJ82Uk/Ab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">
              <v:group id="Skupina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Volný tvar: Obrazec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Skupina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159"/>
    <w:rsid w:val="00060042"/>
    <w:rsid w:val="0008685D"/>
    <w:rsid w:val="00090860"/>
    <w:rsid w:val="000E5B89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D1B71"/>
    <w:rsid w:val="00452669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3195B"/>
    <w:rsid w:val="007575B6"/>
    <w:rsid w:val="007A72A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2159"/>
    <w:rsid w:val="00967B93"/>
    <w:rsid w:val="009D090F"/>
    <w:rsid w:val="00A31464"/>
    <w:rsid w:val="00A31B16"/>
    <w:rsid w:val="00A33613"/>
    <w:rsid w:val="00A47A8D"/>
    <w:rsid w:val="00AC41EB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360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Mention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titul">
    <w:name w:val="Subtitle"/>
    <w:basedOn w:val="Normln"/>
    <w:next w:val="Normln"/>
    <w:link w:val="Podtitul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irection-ltr">
    <w:name w:val="direction-ltr"/>
    <w:basedOn w:val="Normln"/>
    <w:rsid w:val="00962159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hite-space-prewrap">
    <w:name w:val="white-space-prewrap"/>
    <w:basedOn w:val="Standardnpsmoodstavce"/>
    <w:rsid w:val="00962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ickova\AppData\Roaming\Microsoft\&#352;ablony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A592E7-8058-4F5A-8F00-CEE7FCD72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1</Pages>
  <Words>117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2019-09-09T13:50:00Z</dcterms:created>
  <dcterms:modified xsi:type="dcterms:W3CDTF">2019-09-09T14:05:00Z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